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435FB" w14:textId="77777777" w:rsidR="006249EB" w:rsidRDefault="006249EB">
      <w:pPr>
        <w:jc w:val="both"/>
      </w:pPr>
    </w:p>
    <w:p w14:paraId="425C52B2" w14:textId="77777777" w:rsidR="006249EB" w:rsidRDefault="006249EB">
      <w:pPr>
        <w:jc w:val="both"/>
      </w:pPr>
    </w:p>
    <w:p w14:paraId="51021E5B" w14:textId="2637B660" w:rsidR="00F1404A" w:rsidRDefault="00912ADB">
      <w:pPr>
        <w:jc w:val="both"/>
      </w:pPr>
      <w:r>
        <w:t xml:space="preserve">Riobamba, </w:t>
      </w:r>
      <w:r w:rsidR="006249EB">
        <w:t>día</w:t>
      </w:r>
      <w:r>
        <w:t xml:space="preserve"> de </w:t>
      </w:r>
      <w:r w:rsidR="006249EB">
        <w:t>mes</w:t>
      </w:r>
      <w:r>
        <w:t xml:space="preserve"> de </w:t>
      </w:r>
      <w:r w:rsidR="006249EB">
        <w:t>año</w:t>
      </w:r>
    </w:p>
    <w:p w14:paraId="595378DA" w14:textId="77777777" w:rsidR="00F1404A" w:rsidRDefault="00F1404A">
      <w:pPr>
        <w:jc w:val="both"/>
      </w:pPr>
    </w:p>
    <w:p w14:paraId="72501D55" w14:textId="77777777" w:rsidR="00F1404A" w:rsidRDefault="00912ADB">
      <w:pPr>
        <w:tabs>
          <w:tab w:val="left" w:pos="2043"/>
        </w:tabs>
        <w:jc w:val="both"/>
      </w:pPr>
      <w:r>
        <w:tab/>
      </w:r>
    </w:p>
    <w:p w14:paraId="0682336E" w14:textId="77777777" w:rsidR="00F1404A" w:rsidRDefault="00F1404A">
      <w:pPr>
        <w:jc w:val="both"/>
      </w:pPr>
    </w:p>
    <w:p w14:paraId="4BFBA5A7" w14:textId="77777777" w:rsidR="00F1404A" w:rsidRDefault="00912ADB">
      <w:pPr>
        <w:jc w:val="both"/>
      </w:pPr>
      <w:r>
        <w:t>Doctor</w:t>
      </w:r>
    </w:p>
    <w:p w14:paraId="100ED555" w14:textId="77777777" w:rsidR="00F1404A" w:rsidRDefault="00912ADB">
      <w:pPr>
        <w:jc w:val="both"/>
      </w:pPr>
      <w:r>
        <w:t xml:space="preserve">Luis Alberto </w:t>
      </w:r>
      <w:proofErr w:type="spellStart"/>
      <w:r>
        <w:t>Tuaza</w:t>
      </w:r>
      <w:proofErr w:type="spellEnd"/>
      <w:r>
        <w:t xml:space="preserve"> Castro</w:t>
      </w:r>
    </w:p>
    <w:p w14:paraId="241AD34E" w14:textId="7878851E" w:rsidR="00F1404A" w:rsidRDefault="00912ADB">
      <w:pPr>
        <w:jc w:val="both"/>
        <w:rPr>
          <w:b/>
        </w:rPr>
      </w:pPr>
      <w:r>
        <w:rPr>
          <w:b/>
        </w:rPr>
        <w:t>PR</w:t>
      </w:r>
      <w:r w:rsidR="006249EB">
        <w:rPr>
          <w:b/>
        </w:rPr>
        <w:t>E</w:t>
      </w:r>
      <w:r>
        <w:rPr>
          <w:b/>
        </w:rPr>
        <w:t>SIDENTE DE LA COMISI</w:t>
      </w:r>
      <w:r w:rsidR="006249EB">
        <w:rPr>
          <w:b/>
        </w:rPr>
        <w:t>Ó</w:t>
      </w:r>
      <w:r>
        <w:rPr>
          <w:b/>
        </w:rPr>
        <w:t>N GENERAL DE BECAS PARA ESTUDIANTES DE POSGRADO.</w:t>
      </w:r>
    </w:p>
    <w:p w14:paraId="34291E5E" w14:textId="77777777" w:rsidR="00F1404A" w:rsidRDefault="00912ADB">
      <w:pPr>
        <w:jc w:val="both"/>
        <w:rPr>
          <w:b/>
        </w:rPr>
      </w:pPr>
      <w:r>
        <w:rPr>
          <w:b/>
        </w:rPr>
        <w:t>UNIVERSIDAD NACIONAL DE CHIMBORAZO</w:t>
      </w:r>
    </w:p>
    <w:p w14:paraId="287EDD7B" w14:textId="77777777" w:rsidR="00F1404A" w:rsidRDefault="00912ADB">
      <w:pPr>
        <w:jc w:val="both"/>
      </w:pPr>
      <w:r>
        <w:t xml:space="preserve">Presente. - </w:t>
      </w:r>
    </w:p>
    <w:p w14:paraId="26038FA7" w14:textId="77777777" w:rsidR="00F1404A" w:rsidRDefault="00F1404A">
      <w:pPr>
        <w:jc w:val="both"/>
      </w:pPr>
    </w:p>
    <w:p w14:paraId="71AAB695" w14:textId="77777777" w:rsidR="00F1404A" w:rsidRDefault="00F1404A">
      <w:pPr>
        <w:jc w:val="both"/>
      </w:pPr>
    </w:p>
    <w:p w14:paraId="3D2B65D2" w14:textId="77777777" w:rsidR="00F1404A" w:rsidRDefault="00912ADB">
      <w:pPr>
        <w:jc w:val="both"/>
      </w:pPr>
      <w:r>
        <w:t xml:space="preserve">De mi consideración: </w:t>
      </w:r>
    </w:p>
    <w:p w14:paraId="44EDEE26" w14:textId="77777777" w:rsidR="00F1404A" w:rsidRDefault="00F1404A">
      <w:pPr>
        <w:jc w:val="both"/>
      </w:pPr>
    </w:p>
    <w:p w14:paraId="76D5FEDE" w14:textId="77777777" w:rsidR="00F1404A" w:rsidRDefault="00F1404A">
      <w:pPr>
        <w:jc w:val="both"/>
      </w:pPr>
    </w:p>
    <w:p w14:paraId="0A9F8D67" w14:textId="2828BD69" w:rsidR="00F1404A" w:rsidRDefault="00912ADB">
      <w:pPr>
        <w:jc w:val="both"/>
      </w:pPr>
      <w:r>
        <w:t xml:space="preserve">Yo, </w:t>
      </w:r>
      <w:proofErr w:type="gramStart"/>
      <w:r>
        <w:rPr>
          <w:b/>
          <w:bCs/>
        </w:rPr>
        <w:t xml:space="preserve">XXXXXXXXXXXXXXXXXXXX </w:t>
      </w:r>
      <w:r>
        <w:t xml:space="preserve"> portador</w:t>
      </w:r>
      <w:proofErr w:type="gramEnd"/>
      <w:r>
        <w:t>(a) de la cédula de ciudadanía No. XXXXXXXXXXX, legalmente matriculado/a en el Programa de</w:t>
      </w:r>
      <w:r w:rsidR="00C560D8">
        <w:t xml:space="preserve"> Maestría de</w:t>
      </w:r>
      <w:r>
        <w:t xml:space="preserve"> </w:t>
      </w:r>
      <w:r>
        <w:rPr>
          <w:b/>
          <w:bCs/>
        </w:rPr>
        <w:t>XXXXXXXXXXXXXXXXXXXXXXXX,</w:t>
      </w:r>
      <w:r>
        <w:t xml:space="preserve"> solicito comedidamente se autorice la recepción y revisión de mi documentación para postular a la BECA POR XX</w:t>
      </w:r>
      <w:r>
        <w:t>XXXXXXXXXXXXXXXXX, para el período 202</w:t>
      </w:r>
      <w:r w:rsidR="006249EB">
        <w:t>4-1</w:t>
      </w:r>
      <w:r>
        <w:t>S, para lo cual adjunto los requisitos solicitado</w:t>
      </w:r>
      <w:r w:rsidR="006249EB">
        <w:t>s</w:t>
      </w:r>
      <w:r>
        <w:t xml:space="preserve"> en la convocatoria.</w:t>
      </w:r>
    </w:p>
    <w:p w14:paraId="26005A8C" w14:textId="77777777" w:rsidR="00F1404A" w:rsidRDefault="00F1404A">
      <w:pPr>
        <w:jc w:val="both"/>
      </w:pPr>
    </w:p>
    <w:p w14:paraId="769E7430" w14:textId="77777777" w:rsidR="00F1404A" w:rsidRDefault="00912ADB">
      <w:pPr>
        <w:jc w:val="both"/>
      </w:pPr>
      <w:r>
        <w:t>Por su gentil atención, le agradezco.</w:t>
      </w:r>
    </w:p>
    <w:p w14:paraId="37DC52A5" w14:textId="77777777" w:rsidR="00F1404A" w:rsidRDefault="00F1404A">
      <w:pPr>
        <w:jc w:val="both"/>
      </w:pPr>
    </w:p>
    <w:p w14:paraId="1A5B4B80" w14:textId="77777777" w:rsidR="00F1404A" w:rsidRDefault="00F1404A">
      <w:pPr>
        <w:jc w:val="both"/>
      </w:pPr>
    </w:p>
    <w:p w14:paraId="3B6C32E2" w14:textId="77777777" w:rsidR="00F1404A" w:rsidRDefault="00F1404A">
      <w:pPr>
        <w:jc w:val="both"/>
      </w:pPr>
    </w:p>
    <w:p w14:paraId="40E8E995" w14:textId="77777777" w:rsidR="00F1404A" w:rsidRDefault="00912ADB">
      <w:pPr>
        <w:jc w:val="both"/>
      </w:pPr>
      <w:r>
        <w:t>Atentamente,</w:t>
      </w:r>
    </w:p>
    <w:p w14:paraId="4255DF08" w14:textId="77777777" w:rsidR="00F1404A" w:rsidRDefault="00F1404A">
      <w:pPr>
        <w:jc w:val="both"/>
      </w:pPr>
    </w:p>
    <w:p w14:paraId="735A10F1" w14:textId="77777777" w:rsidR="00F1404A" w:rsidRDefault="00F1404A">
      <w:pPr>
        <w:jc w:val="both"/>
      </w:pPr>
    </w:p>
    <w:p w14:paraId="6148E1FD" w14:textId="77777777" w:rsidR="00F1404A" w:rsidRDefault="00F1404A">
      <w:pPr>
        <w:jc w:val="both"/>
      </w:pPr>
    </w:p>
    <w:p w14:paraId="44128B3D" w14:textId="77777777" w:rsidR="00F1404A" w:rsidRDefault="00F1404A">
      <w:pPr>
        <w:jc w:val="both"/>
      </w:pPr>
    </w:p>
    <w:p w14:paraId="16748552" w14:textId="77777777" w:rsidR="00F1404A" w:rsidRDefault="00F1404A">
      <w:pPr>
        <w:jc w:val="both"/>
      </w:pPr>
    </w:p>
    <w:p w14:paraId="0F2B4C52" w14:textId="77777777" w:rsidR="00F1404A" w:rsidRDefault="00912ADB">
      <w:pPr>
        <w:jc w:val="both"/>
      </w:pPr>
      <w:r>
        <w:rPr>
          <w:b/>
          <w:bCs/>
        </w:rPr>
        <w:t>_________________________</w:t>
      </w:r>
    </w:p>
    <w:p w14:paraId="0B1B9BBE" w14:textId="77777777" w:rsidR="00F1404A" w:rsidRDefault="00912ADB">
      <w:pPr>
        <w:jc w:val="both"/>
        <w:rPr>
          <w:b/>
          <w:bCs/>
        </w:rPr>
      </w:pPr>
      <w:r>
        <w:rPr>
          <w:b/>
          <w:bCs/>
        </w:rPr>
        <w:t>Cédula de ciudadanía: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</w:p>
    <w:p w14:paraId="3D32731C" w14:textId="77777777" w:rsidR="00F1404A" w:rsidRDefault="00912ADB">
      <w:pPr>
        <w:jc w:val="both"/>
        <w:rPr>
          <w:b/>
          <w:bCs/>
        </w:rPr>
      </w:pPr>
      <w:r>
        <w:rPr>
          <w:b/>
          <w:bCs/>
        </w:rPr>
        <w:t>Nombres y apellidos:</w:t>
      </w:r>
    </w:p>
    <w:p w14:paraId="5376BDA8" w14:textId="77777777" w:rsidR="00F1404A" w:rsidRDefault="00912ADB">
      <w:pPr>
        <w:jc w:val="both"/>
        <w:rPr>
          <w:b/>
          <w:bCs/>
        </w:rPr>
      </w:pPr>
      <w:r>
        <w:rPr>
          <w:b/>
          <w:bCs/>
        </w:rPr>
        <w:t xml:space="preserve">Número </w:t>
      </w:r>
      <w:r>
        <w:rPr>
          <w:b/>
          <w:bCs/>
        </w:rPr>
        <w:t xml:space="preserve">telefónico </w:t>
      </w:r>
    </w:p>
    <w:p w14:paraId="0D56B09F" w14:textId="77777777" w:rsidR="00F1404A" w:rsidRDefault="00912ADB">
      <w:pPr>
        <w:jc w:val="both"/>
      </w:pPr>
      <w:r>
        <w:rPr>
          <w:b/>
          <w:bCs/>
        </w:rPr>
        <w:t xml:space="preserve">Correo electrónico: </w:t>
      </w:r>
    </w:p>
    <w:p w14:paraId="51C28E64" w14:textId="77777777" w:rsidR="00F1404A" w:rsidRDefault="00F1404A">
      <w:pPr>
        <w:suppressAutoHyphens w:val="0"/>
        <w:spacing w:after="160"/>
      </w:pPr>
    </w:p>
    <w:sectPr w:rsidR="00F1404A">
      <w:headerReference w:type="default" r:id="rId6"/>
      <w:footerReference w:type="default" r:id="rId7"/>
      <w:pgSz w:w="11900" w:h="16840"/>
      <w:pgMar w:top="2410" w:right="1701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EA374" w14:textId="77777777" w:rsidR="00000000" w:rsidRDefault="00912ADB">
      <w:r>
        <w:separator/>
      </w:r>
    </w:p>
  </w:endnote>
  <w:endnote w:type="continuationSeparator" w:id="0">
    <w:p w14:paraId="6532E130" w14:textId="77777777" w:rsidR="00000000" w:rsidRDefault="00912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B4FFD" w14:textId="26EA90C0" w:rsidR="006249EB" w:rsidRDefault="006249EB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BFDA9D" wp14:editId="4B025030">
              <wp:simplePos x="0" y="0"/>
              <wp:positionH relativeFrom="page">
                <wp:posOffset>305483</wp:posOffset>
              </wp:positionH>
              <wp:positionV relativeFrom="bottomMargin">
                <wp:posOffset>-228842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F9AC73" id="Grupo 13" o:spid="_x0000_s1026" style="position:absolute;margin-left:24.05pt;margin-top:-18pt;width:557.95pt;height:60.2pt;z-index:251662336;mso-position-horizontal-relative:page;mso-position-vertical-relative:bottom-margin-area" coordsize="70863,76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/4v//SUNDX1BST0ZJTEUABgr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L/4v//SUNDX1BST0ZJ&#10;TEUACQo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/be8v////////////////////////////////////////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l9///////////////////////////////////////+rSUsPb/////////////&#10;////////////////////////5pdvkuH/////////////////////////////////////+bOUr/X/&#10;//////////////////////////////////////nk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sGmyv//////////////////////////////////////uHpQf9H/////&#10;///////////////////////////////ilk0DWLr////////////////////////////////////R&#10;jWlKccf////////////////////////////////////x0byYsu3/////////////////////////&#10;///////////////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4eUaaHR0cDovL25zLmFkb2JlLmNv&#10;bS94YXAvMS4wLwA8P3hwYWNrZXQgYmVnaW49Iu+7vyIgaWQ9Ilc1TTBNcENlaGlIenJlU3pOVGN6&#10;a2M5ZCI/Pgo8eDp4bXBtZXRhIHhtbG5zOng9ImFkb2JlOm5zOm1ldGEvIiB4OnhtcHRrPSJBZG9i&#10;ZSBYTVAgQ29yZSA3LjAtYzAwMCA3OS4yMTdiY2E2LCAyMDIxLzA2LzE0LTE4OjI4OjEx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zdE1mcz0i&#10;aHR0cDovL25zLmFkb2JlLmNvbS94YXAvMS4wL3NUeXBlL01hbmlmZXN0SXRlbS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I0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3OTM4&#10;ZDJhMy04MjU2LTcyNDUtYTdiMC02MzFhZDM5OTQ3MmM8L3N0RXZ0Omluc3RhbmNlSUQ+CiAgICAg&#10;ICAgICAgICAgICAgIDxzdEV2dDp3aGVuPjIwMjEtMDktMDdUMTM6MDQ6MzQtMDU6MDA8L3N0RXZ0&#10;OndoZW4+CiAgICAgICAgICAgICAgICAgIDxzdEV2dDpzb2Z0d2FyZUFnZW50PkFkb2JlIElsbHVz&#10;dHJhdG9yIDI0LjA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2YXIvZm9sZGVycy85My9yNnE0NzN3czJsbDNtd3EzcXNnbGZrNjgwMDAwZ24vVC9UZW1wb3Jh&#10;cnlJdGVtcy8oVW4gZG9jdW1lbnRvIHNpZW5kbyBndWFyZGFkbyBwb3IgSWxsdXN0cmF0b3IpL0pQ&#10;b0FYSS50aWY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L3Zhci9mb2xkZXJzLzkzL3I2cTQ3M3dzMmxsM213cTNxc2dsZms2&#10;ODAwMDBnbi9UL1RlbXBvcmFyeUl0ZW1zLyhVbiBkb2N1bWVudG8gc2llbmRvIGd1YXJkYWRvIHBv&#10;ciBJbGx1c3RyYXRvcikvSlBvQVhJLnRpZj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vdmFyL2ZvbGRlcnMvOTMvcjZxNDcz&#10;d3MybGwzbXdxM3FzZ2xmazY4MDAwMGduL1QvVGVtcG9yYXJ5SXRlbXMvKFVuIGRvY3VtZW50byBz&#10;aWVuZG8gZ3VhcmRhZG8gcG9yIElsbHVzdHJhdG9yKS9KUG9BWEkudGlmPC9zdFJlZjpmaWxlUGF0&#10;a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i92YXIv&#10;Zm9sZGVycy85My9yNnE0NzN3czJsbDNtd3EzcXNnbGZrNjgwMDAwZ24vVC9UZW1wb3JhcnlJdGVt&#10;cy8oVW4gZG9jdW1lbnRvIHNpZW5kbyBndWFyZGFkbyBwb3IgSWxsdXN0cmF0b3IpL0pQb0FYSS50&#10;aWY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L3Zhci9mb2xkZXJzLzkzL3I2cTQ3M3dzMmxsM213cTNxc2dsZms2ODAwMDBn&#10;bi9UL1RlbXBvcmFyeUl0ZW1zLyhVbiBkb2N1bWVudG8gc2llbmRvIGd1YXJkYWRvIHBvciBJbGx1&#10;c3RyYXRvcikvSlBvQVhJLnRpZj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dmFyL2ZvbGRlcnMvOTMvcjZxNDczd3MybGwz&#10;bXdxM3FzZ2xmazY4MDAwMGduL1QvVGVtcG9yYXJ5SXRlbXMvKFVuIGRvY3VtZW50byBzaWVuZG8g&#10;Z3VhcmRhZG8gcG9yIElsbHVzdHJhdG9yKS9KUG9BWEkudGlmPC9zdFJlZjpmaWxlUGF0a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i92YXIvZm9sZGVy&#10;cy85My9yNnE0NzN3czJsbDNtd3EzcXNnbGZrNjgwMDAwZ24vVC9UZW1wb3JhcnlJdGVtcy8oVW4g&#10;ZG9jdW1lbnRvIHNpZW5kbyBndWFyZGFkbyBwb3IgSWxsdXN0cmF0b3IpL0pQb0FYSS50aWY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L3Zhci9mb2xkZXJzLzkzL3I2cTQ3M3dzMmxsM213cTNxc2dsZms2ODAwMDBnbi9UL1Rl&#10;bXBvcmFyeUl0ZW1zLyhVbiBkb2N1bWVudG8gc2llbmRvIGd1YXJkYWRvIHBvciBJbGx1c3RyYXRv&#10;cikvSlBvQVhJLnRpZj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vdmFyL2ZvbGRlcnMvOTMvcjZxNDczd3MybGwzbXdxM3Fz&#10;Z2xmazY4MDAwMGduL1QvVGVtcG9yYXJ5SXRlbXMvKFVuIGRvY3VtZW50byBzaWVuZG8gZ3VhcmRh&#10;ZG8gcG9yIElsbHVzdHJhdG9yKS9KUG9BWEkudGlmPC9zdFJlZjpmaWxlUGF0a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PC9yZGY6U2VxPgogICAgICAgICA8L3htcE1NOk1hbmlmZXN0PgogICAgICAgICA8eG1w&#10;TU06SW5ncmVkaWVudHM+CiAgICAgICAgICAgIDxyZGY6QmFn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8L3JkZjpC&#10;YWc+CiAgICAgICAgIDwveG1wTU06SW5ncmVkaWVudHM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Y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8AC4D" w14:textId="77777777" w:rsidR="00000000" w:rsidRDefault="00912ADB">
      <w:r>
        <w:rPr>
          <w:color w:val="000000"/>
        </w:rPr>
        <w:separator/>
      </w:r>
    </w:p>
  </w:footnote>
  <w:footnote w:type="continuationSeparator" w:id="0">
    <w:p w14:paraId="591DE20F" w14:textId="77777777" w:rsidR="00000000" w:rsidRDefault="00912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6E79C" w14:textId="08726004" w:rsidR="004F6B8F" w:rsidRDefault="00912ADB">
    <w:pPr>
      <w:pStyle w:val="Encabezado"/>
      <w:tabs>
        <w:tab w:val="clear" w:pos="4252"/>
        <w:tab w:val="clear" w:pos="8504"/>
        <w:tab w:val="left" w:pos="2855"/>
      </w:tabs>
    </w:pPr>
    <w:r w:rsidRPr="006249EB">
      <w:drawing>
        <wp:anchor distT="0" distB="0" distL="114300" distR="114300" simplePos="0" relativeHeight="251660288" behindDoc="0" locked="0" layoutInCell="1" allowOverlap="1" wp14:anchorId="2C177EB2" wp14:editId="07922040">
          <wp:simplePos x="0" y="0"/>
          <wp:positionH relativeFrom="column">
            <wp:posOffset>4789170</wp:posOffset>
          </wp:positionH>
          <wp:positionV relativeFrom="paragraph">
            <wp:posOffset>27940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249EB">
      <w:drawing>
        <wp:anchor distT="0" distB="0" distL="114300" distR="114300" simplePos="0" relativeHeight="251659264" behindDoc="0" locked="0" layoutInCell="1" allowOverlap="1" wp14:anchorId="2F587BB5" wp14:editId="6829C6AA">
          <wp:simplePos x="0" y="0"/>
          <wp:positionH relativeFrom="column">
            <wp:posOffset>-1065293</wp:posOffset>
          </wp:positionH>
          <wp:positionV relativeFrom="paragraph">
            <wp:posOffset>-457835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1404A"/>
    <w:rsid w:val="006249EB"/>
    <w:rsid w:val="00912ADB"/>
    <w:rsid w:val="00C560D8"/>
    <w:rsid w:val="00F1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6EF24"/>
  <w15:docId w15:val="{3B32B0AA-48C4-4DB3-B60C-D1A36D065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C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rPr>
      <w:rFonts w:ascii="Calibri" w:eastAsia="Calibri" w:hAnsi="Calibri" w:cs="Times New Roman"/>
      <w:sz w:val="24"/>
      <w:szCs w:val="24"/>
      <w:lang w:val="es-ES_tradnl"/>
    </w:rPr>
  </w:style>
  <w:style w:type="paragraph" w:styleId="Sinespaciado">
    <w:name w:val="No Spacing"/>
    <w:pPr>
      <w:suppressAutoHyphens/>
      <w:spacing w:after="0"/>
    </w:pPr>
    <w:rPr>
      <w:lang w:val="es-ES"/>
    </w:rPr>
  </w:style>
  <w:style w:type="paragraph" w:styleId="Lista">
    <w:name w:val="List"/>
    <w:basedOn w:val="Normal"/>
    <w:pPr>
      <w:spacing w:after="200" w:line="276" w:lineRule="auto"/>
      <w:ind w:left="283" w:hanging="283"/>
    </w:pPr>
    <w:rPr>
      <w:sz w:val="22"/>
      <w:szCs w:val="22"/>
      <w:lang w:val="es-ES"/>
    </w:rPr>
  </w:style>
  <w:style w:type="paragraph" w:styleId="Prrafodelista">
    <w:name w:val="List Paragraph"/>
    <w:basedOn w:val="Normal"/>
    <w:pPr>
      <w:suppressAutoHyphens w:val="0"/>
      <w:spacing w:line="276" w:lineRule="auto"/>
      <w:ind w:left="720"/>
      <w:textAlignment w:val="auto"/>
    </w:pPr>
    <w:rPr>
      <w:rFonts w:ascii="Arial" w:eastAsia="Arial" w:hAnsi="Arial" w:cs="Arial"/>
      <w:color w:val="000000"/>
      <w:sz w:val="22"/>
      <w:szCs w:val="20"/>
      <w:lang w:val="es-ES" w:eastAsia="es-ES"/>
    </w:rPr>
  </w:style>
  <w:style w:type="character" w:customStyle="1" w:styleId="PrrafodelistaCar">
    <w:name w:val="Párrafo de lista Car"/>
    <w:rPr>
      <w:rFonts w:ascii="Arial" w:eastAsia="Arial" w:hAnsi="Arial" w:cs="Arial"/>
      <w:color w:val="000000"/>
      <w:szCs w:val="20"/>
      <w:lang w:val="es-ES" w:eastAsia="es-ES"/>
    </w:rPr>
  </w:style>
  <w:style w:type="paragraph" w:styleId="Textodeglob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rPr>
      <w:rFonts w:ascii="Segoe UI" w:hAnsi="Segoe UI" w:cs="Segoe UI"/>
      <w:sz w:val="18"/>
      <w:szCs w:val="18"/>
      <w:lang w:val="es-ES_tradnl"/>
    </w:rPr>
  </w:style>
  <w:style w:type="paragraph" w:customStyle="1" w:styleId="xmsonormal">
    <w:name w:val="x_msonormal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/>
      <w:lang w:val="es-EC" w:eastAsia="es-EC"/>
    </w:rPr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customStyle="1" w:styleId="xdefault">
    <w:name w:val="x_default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/>
      <w:lang w:val="es-EC" w:eastAsia="es-EC"/>
    </w:rPr>
  </w:style>
  <w:style w:type="paragraph" w:customStyle="1" w:styleId="Default">
    <w:name w:val="Default"/>
    <w:pPr>
      <w:autoSpaceDE w:val="0"/>
      <w:spacing w:after="0"/>
      <w:textAlignment w:val="auto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pPr>
      <w:widowControl w:val="0"/>
      <w:suppressAutoHyphens w:val="0"/>
      <w:autoSpaceDE w:val="0"/>
      <w:ind w:left="107"/>
      <w:textAlignment w:val="auto"/>
    </w:pPr>
    <w:rPr>
      <w:rFonts w:ascii="Calisto MT" w:eastAsia="Calisto MT" w:hAnsi="Calisto MT" w:cs="Calisto MT"/>
      <w:sz w:val="22"/>
      <w:szCs w:val="22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6249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49EB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654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CELINDA ERMINIA MARTINEZ PAREDES</dc:creator>
  <dc:description/>
  <cp:lastModifiedBy>Giovanna Estefania Ramos Cobo</cp:lastModifiedBy>
  <cp:revision>4</cp:revision>
  <cp:lastPrinted>2023-06-23T21:02:00Z</cp:lastPrinted>
  <dcterms:created xsi:type="dcterms:W3CDTF">2024-04-23T19:31:00Z</dcterms:created>
  <dcterms:modified xsi:type="dcterms:W3CDTF">2024-04-23T19:34:00Z</dcterms:modified>
</cp:coreProperties>
</file>