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435E8" w14:textId="77777777" w:rsidR="003D759F" w:rsidRDefault="003D759F" w:rsidP="003D759F">
      <w:pPr>
        <w:jc w:val="both"/>
      </w:pPr>
    </w:p>
    <w:p w14:paraId="3909ACA1" w14:textId="77777777" w:rsidR="003D759F" w:rsidRDefault="003D759F" w:rsidP="003D759F">
      <w:pPr>
        <w:jc w:val="both"/>
      </w:pPr>
    </w:p>
    <w:p w14:paraId="02D20660" w14:textId="0D84C1C0" w:rsidR="003D759F" w:rsidRDefault="003D759F" w:rsidP="003D759F">
      <w:pPr>
        <w:jc w:val="both"/>
      </w:pPr>
      <w:r>
        <w:t>Riobamba, día de mes de año</w:t>
      </w:r>
    </w:p>
    <w:p w14:paraId="615E4C92" w14:textId="77777777" w:rsidR="00B623A9" w:rsidRDefault="00B623A9">
      <w:pPr>
        <w:jc w:val="both"/>
      </w:pPr>
    </w:p>
    <w:p w14:paraId="79AC6449" w14:textId="77777777" w:rsidR="00B623A9" w:rsidRDefault="00844811">
      <w:pPr>
        <w:tabs>
          <w:tab w:val="left" w:pos="2043"/>
        </w:tabs>
        <w:jc w:val="both"/>
      </w:pPr>
      <w:r>
        <w:tab/>
      </w:r>
    </w:p>
    <w:p w14:paraId="65905042" w14:textId="77777777" w:rsidR="00B623A9" w:rsidRDefault="00B623A9">
      <w:pPr>
        <w:jc w:val="both"/>
      </w:pPr>
    </w:p>
    <w:p w14:paraId="6C63EB09" w14:textId="77777777" w:rsidR="00B623A9" w:rsidRDefault="00844811">
      <w:pPr>
        <w:jc w:val="both"/>
      </w:pPr>
      <w:r>
        <w:t>Magister</w:t>
      </w:r>
    </w:p>
    <w:p w14:paraId="503CAA29" w14:textId="77777777" w:rsidR="00B623A9" w:rsidRDefault="00844811">
      <w:pPr>
        <w:jc w:val="both"/>
      </w:pPr>
      <w:r>
        <w:t>Daniel Haro Mendoza</w:t>
      </w:r>
    </w:p>
    <w:p w14:paraId="4258C455" w14:textId="77777777" w:rsidR="00B623A9" w:rsidRDefault="00844811">
      <w:pPr>
        <w:jc w:val="both"/>
        <w:rPr>
          <w:b/>
        </w:rPr>
      </w:pPr>
      <w:r>
        <w:rPr>
          <w:b/>
        </w:rPr>
        <w:t>DIRECTOR DE POSGRADO</w:t>
      </w:r>
    </w:p>
    <w:p w14:paraId="6270B7C2" w14:textId="77777777" w:rsidR="00B623A9" w:rsidRDefault="00844811">
      <w:pPr>
        <w:jc w:val="both"/>
      </w:pPr>
      <w:r>
        <w:t xml:space="preserve">Presente. - </w:t>
      </w:r>
    </w:p>
    <w:p w14:paraId="1946873D" w14:textId="77777777" w:rsidR="00B623A9" w:rsidRDefault="00B623A9">
      <w:pPr>
        <w:jc w:val="both"/>
      </w:pPr>
    </w:p>
    <w:p w14:paraId="41BEE901" w14:textId="77777777" w:rsidR="00B623A9" w:rsidRDefault="00B623A9">
      <w:pPr>
        <w:jc w:val="both"/>
      </w:pPr>
    </w:p>
    <w:p w14:paraId="53FDADE5" w14:textId="77777777" w:rsidR="00B623A9" w:rsidRDefault="00844811">
      <w:pPr>
        <w:jc w:val="both"/>
      </w:pPr>
      <w:r>
        <w:t xml:space="preserve">De mi consideración: </w:t>
      </w:r>
    </w:p>
    <w:p w14:paraId="4604FE90" w14:textId="77777777" w:rsidR="00B623A9" w:rsidRDefault="00B623A9">
      <w:pPr>
        <w:jc w:val="both"/>
      </w:pPr>
    </w:p>
    <w:p w14:paraId="48A6A205" w14:textId="77777777" w:rsidR="00B623A9" w:rsidRDefault="00B623A9">
      <w:pPr>
        <w:jc w:val="both"/>
      </w:pPr>
    </w:p>
    <w:p w14:paraId="3BA26D23" w14:textId="20D6592D" w:rsidR="00B623A9" w:rsidRDefault="003D759F">
      <w:pPr>
        <w:jc w:val="both"/>
      </w:pPr>
      <w:r>
        <w:t xml:space="preserve">Yo, </w:t>
      </w:r>
      <w:r>
        <w:rPr>
          <w:b/>
          <w:bCs/>
        </w:rPr>
        <w:t>XXXXXXXXXXXXXXXXXXXX</w:t>
      </w:r>
      <w:r>
        <w:rPr>
          <w:b/>
          <w:bCs/>
        </w:rPr>
        <w:t xml:space="preserve"> </w:t>
      </w:r>
      <w:r>
        <w:t>portador(a) de la cédula de ciudadanía No. XXXXXXXXXXX,</w:t>
      </w:r>
      <w:r>
        <w:t xml:space="preserve"> </w:t>
      </w:r>
      <w:r w:rsidR="00844811">
        <w:t>p</w:t>
      </w:r>
      <w:r>
        <w:t>ostulante</w:t>
      </w:r>
      <w:r w:rsidR="00844811">
        <w:t xml:space="preserve"> </w:t>
      </w:r>
      <w:r>
        <w:t xml:space="preserve">en el Programa de </w:t>
      </w:r>
      <w:r>
        <w:t xml:space="preserve">Maestría de </w:t>
      </w:r>
      <w:r>
        <w:rPr>
          <w:b/>
          <w:bCs/>
        </w:rPr>
        <w:t>XXXXXXXXXXXXXXXXXXXXXXXX</w:t>
      </w:r>
      <w:r w:rsidR="00844811">
        <w:t>, solicito comedidamente se emita el certificado de matrícula.</w:t>
      </w:r>
    </w:p>
    <w:p w14:paraId="7690337F" w14:textId="77777777" w:rsidR="002C6728" w:rsidRDefault="002C6728">
      <w:pPr>
        <w:jc w:val="both"/>
      </w:pPr>
    </w:p>
    <w:p w14:paraId="6141B0F4" w14:textId="77777777" w:rsidR="00B623A9" w:rsidRDefault="00B623A9">
      <w:pPr>
        <w:jc w:val="both"/>
      </w:pPr>
    </w:p>
    <w:p w14:paraId="302E674B" w14:textId="77777777" w:rsidR="00B623A9" w:rsidRDefault="00844811">
      <w:pPr>
        <w:jc w:val="both"/>
      </w:pPr>
      <w:r>
        <w:t>Por su gentil atención, le agradezco.</w:t>
      </w:r>
    </w:p>
    <w:p w14:paraId="7F3D7C3D" w14:textId="77777777" w:rsidR="00B623A9" w:rsidRDefault="00B623A9">
      <w:pPr>
        <w:jc w:val="both"/>
      </w:pPr>
    </w:p>
    <w:p w14:paraId="74D421C0" w14:textId="77777777" w:rsidR="00B623A9" w:rsidRDefault="00B623A9">
      <w:pPr>
        <w:jc w:val="both"/>
      </w:pPr>
    </w:p>
    <w:p w14:paraId="091FAAAE" w14:textId="77777777" w:rsidR="00B623A9" w:rsidRDefault="00B623A9">
      <w:pPr>
        <w:jc w:val="both"/>
      </w:pPr>
    </w:p>
    <w:p w14:paraId="1EE3864B" w14:textId="77777777" w:rsidR="00B623A9" w:rsidRDefault="00844811">
      <w:pPr>
        <w:jc w:val="both"/>
      </w:pPr>
      <w:r>
        <w:t>Atentamente,</w:t>
      </w:r>
    </w:p>
    <w:p w14:paraId="19A39DC0" w14:textId="77777777" w:rsidR="00B623A9" w:rsidRDefault="00B623A9">
      <w:pPr>
        <w:jc w:val="both"/>
      </w:pPr>
    </w:p>
    <w:p w14:paraId="34E79290" w14:textId="77777777" w:rsidR="00B623A9" w:rsidRDefault="00B623A9">
      <w:pPr>
        <w:jc w:val="both"/>
      </w:pPr>
    </w:p>
    <w:p w14:paraId="32EE608D" w14:textId="77777777" w:rsidR="00B623A9" w:rsidRDefault="00B623A9">
      <w:pPr>
        <w:jc w:val="both"/>
      </w:pPr>
    </w:p>
    <w:p w14:paraId="7DFACA93" w14:textId="77777777" w:rsidR="00B623A9" w:rsidRDefault="00B623A9">
      <w:pPr>
        <w:jc w:val="both"/>
      </w:pPr>
    </w:p>
    <w:p w14:paraId="193A62F0" w14:textId="77777777" w:rsidR="00B623A9" w:rsidRDefault="00B623A9">
      <w:pPr>
        <w:jc w:val="both"/>
      </w:pPr>
    </w:p>
    <w:p w14:paraId="7B2FB91B" w14:textId="77777777" w:rsidR="003D759F" w:rsidRDefault="003D759F" w:rsidP="003D759F">
      <w:pPr>
        <w:jc w:val="both"/>
      </w:pPr>
    </w:p>
    <w:p w14:paraId="70DD298E" w14:textId="77777777" w:rsidR="003D759F" w:rsidRDefault="003D759F" w:rsidP="003D759F">
      <w:pPr>
        <w:jc w:val="both"/>
      </w:pPr>
      <w:r>
        <w:rPr>
          <w:b/>
          <w:bCs/>
        </w:rPr>
        <w:t>_________________________</w:t>
      </w:r>
    </w:p>
    <w:p w14:paraId="6F902A63" w14:textId="77777777" w:rsidR="003D759F" w:rsidRDefault="003D759F" w:rsidP="003D759F">
      <w:pPr>
        <w:jc w:val="both"/>
        <w:rPr>
          <w:b/>
          <w:bCs/>
        </w:rPr>
      </w:pPr>
      <w:r>
        <w:rPr>
          <w:b/>
          <w:bCs/>
        </w:rPr>
        <w:t>Cédula de ciudadanía: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</w:p>
    <w:p w14:paraId="08B71746" w14:textId="77777777" w:rsidR="003D759F" w:rsidRDefault="003D759F" w:rsidP="003D759F">
      <w:pPr>
        <w:jc w:val="both"/>
        <w:rPr>
          <w:b/>
          <w:bCs/>
        </w:rPr>
      </w:pPr>
      <w:r>
        <w:rPr>
          <w:b/>
          <w:bCs/>
        </w:rPr>
        <w:t>Nombres y apellidos:</w:t>
      </w:r>
    </w:p>
    <w:p w14:paraId="73047CEB" w14:textId="77777777" w:rsidR="003D759F" w:rsidRDefault="003D759F" w:rsidP="003D759F">
      <w:pPr>
        <w:jc w:val="both"/>
        <w:rPr>
          <w:b/>
          <w:bCs/>
        </w:rPr>
      </w:pPr>
      <w:r>
        <w:rPr>
          <w:b/>
          <w:bCs/>
        </w:rPr>
        <w:t xml:space="preserve">Número telefónico </w:t>
      </w:r>
    </w:p>
    <w:p w14:paraId="0E392ED2" w14:textId="77777777" w:rsidR="003D759F" w:rsidRDefault="003D759F" w:rsidP="003D759F">
      <w:pPr>
        <w:jc w:val="both"/>
      </w:pPr>
      <w:r>
        <w:rPr>
          <w:b/>
          <w:bCs/>
        </w:rPr>
        <w:t xml:space="preserve">Correo electrónico: </w:t>
      </w:r>
    </w:p>
    <w:p w14:paraId="471060AC" w14:textId="77777777" w:rsidR="00B623A9" w:rsidRDefault="00B623A9">
      <w:pPr>
        <w:suppressAutoHyphens w:val="0"/>
        <w:textAlignment w:val="auto"/>
        <w:rPr>
          <w:b/>
          <w:sz w:val="22"/>
          <w:szCs w:val="22"/>
          <w:u w:val="single"/>
          <w:lang w:val="es-EC"/>
        </w:rPr>
      </w:pPr>
    </w:p>
    <w:p w14:paraId="5A5970BD" w14:textId="77777777" w:rsidR="00B623A9" w:rsidRDefault="00B623A9">
      <w:pPr>
        <w:suppressAutoHyphens w:val="0"/>
        <w:spacing w:after="160"/>
      </w:pPr>
    </w:p>
    <w:sectPr w:rsidR="00B623A9">
      <w:headerReference w:type="default" r:id="rId6"/>
      <w:footerReference w:type="default" r:id="rId7"/>
      <w:pgSz w:w="11900" w:h="16840"/>
      <w:pgMar w:top="2410" w:right="1701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41F23" w14:textId="77777777" w:rsidR="00844811" w:rsidRDefault="00844811">
      <w:r>
        <w:separator/>
      </w:r>
    </w:p>
  </w:endnote>
  <w:endnote w:type="continuationSeparator" w:id="0">
    <w:p w14:paraId="349BF65F" w14:textId="77777777" w:rsidR="00844811" w:rsidRDefault="00844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1550" w14:textId="0A5AB162" w:rsidR="003D759F" w:rsidRDefault="003D759F">
    <w:pPr>
      <w:pStyle w:val="Piedepgina"/>
    </w:pPr>
    <w:r w:rsidRPr="00473BD8">
      <w:rPr>
        <w:noProof/>
        <w:lang w:eastAsia="es-EC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453A43D" wp14:editId="4254A64A">
              <wp:simplePos x="0" y="0"/>
              <wp:positionH relativeFrom="page">
                <wp:posOffset>308238</wp:posOffset>
              </wp:positionH>
              <wp:positionV relativeFrom="bottomMargin">
                <wp:posOffset>-207345</wp:posOffset>
              </wp:positionV>
              <wp:extent cx="7085965" cy="764540"/>
              <wp:effectExtent l="0" t="0" r="635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5965" cy="764540"/>
                        <a:chOff x="0" y="0"/>
                        <a:chExt cx="7086361" cy="764795"/>
                      </a:xfrm>
                    </wpg:grpSpPr>
                    <pic:pic xmlns:pic="http://schemas.openxmlformats.org/drawingml/2006/picture">
                      <pic:nvPicPr>
                        <pic:cNvPr id="1118923436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130" t="91673" r="-755" b="882"/>
                        <a:stretch/>
                      </pic:blipFill>
                      <pic:spPr bwMode="auto">
                        <a:xfrm>
                          <a:off x="4785756" y="0"/>
                          <a:ext cx="23006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690373" name="Imagen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37" t="91673" r="39969" b="882"/>
                        <a:stretch/>
                      </pic:blipFill>
                      <pic:spPr bwMode="auto">
                        <a:xfrm>
                          <a:off x="0" y="23750"/>
                          <a:ext cx="329692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 rotWithShape="1"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47" t="71310" r="9201" b="21263"/>
                        <a:stretch/>
                      </pic:blipFill>
                      <pic:spPr bwMode="auto">
                        <a:xfrm>
                          <a:off x="3431969" y="320634"/>
                          <a:ext cx="1054735" cy="189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0C1C96" id="Grupo 13" o:spid="_x0000_s1026" style="position:absolute;margin-left:24.25pt;margin-top:-16.35pt;width:557.95pt;height:60.2pt;z-index:251662336;mso-position-horizontal-relative:page;mso-position-vertical-relative:bottom-margin-area" coordsize="70863,764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/4v//SUNDX1BST0ZJTEUABgr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/be8v////////////////////////////////////////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l9///////////////////////////////////////+rSUsPb/////////////&#10;////////////////////////5pdvkuH/////////////////////////////////////+bOUr/X/&#10;//////////////////////////////////////nk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sGmyv//////////////////////////////////////uHpQf9H/////&#10;///////////////////////////////ilk0DWLr////////////////////////////////////R&#10;jWlKccf////////////////////////////////////x0byYsu3/////////////////////////&#10;///////////////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Ata+sqq2tsbfAxdDZ4/v/////////&#10;/////////////++JYFlWVFdZXWNlbXV+kajD7Pn///////////////////+XNQ0JBQIAAAAAAB1M&#10;eaLM9/////////////////////+8XAMAAAAAAA0wV4Kt2P/////////////////////////cfycA&#10;Bhw0T2yNrtb////////////////////////////8n0M7UmuGocDj////////////////////////&#10;////////wn2FoLrW9v///////////////////////////////////s7U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+/u7u/1/P//////////&#10;///////////////////////zr5uam56lrrq8xNTm///////////////////////////3l1RMT1Rb&#10;ZW6Al8Dn////////////////////////////rlQAGzZScIyry/b/////////////////////////&#10;////yms/Y3+dvN78////////////////////////////////55mDrMjn////////////////////&#10;/////////////////9vM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4eUaaHR0cDovL25zLmFkb2JlLmNv&#10;bS94YXAvMS4wLwA8P3hwYWNrZXQgYmVnaW49Iu+7vyIgaWQ9Ilc1TTBNcENlaGlIenJlU3pOVGN6&#10;a2M5ZCI/Pgo8eDp4bXBtZXRhIHhtbG5zOng9ImFkb2JlOm5zOm1ldGEvIiB4OnhtcHRrPSJBZG9i&#10;ZSBYTVAgQ29yZSA3LjAtYzAwMCA3OS4yMTdiY2E2LCAyMDIxLzA2LzE0LTE4OjI4OjEx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I0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3OTM4&#10;ZDJhMy04MjU2LTcyNDUtYTdiMC02MzFhZDM5OTQ3MmM8L3N0RXZ0Omluc3RhbmNlSUQ+CiAgICAg&#10;ICAgICAgICAgICAgIDxzdEV2dDp3aGVuPjIwMjEtMDktMDdUMTM6MDQ6MzQtMDU6MDA8L3N0RXZ0&#10;OndoZW4+CiAgICAgICAgICAgICAgICAgIDxzdEV2dDpzb2Z0d2FyZUFnZW50PkFkb2JlIElsbHVz&#10;dHJhdG9yIDI0LjA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dmFyL2ZvbGRlcnMvOTMvcjZxNDczd3MybGwzbXdxM3FzZ2xm&#10;azY4MDAwMGduL1QvVGVtcG9yYXJ5SXRlbXMvKFVuIGRvY3VtZW50byBzaWVuZG8gZ3VhcmRhZG8g&#10;cG9yIElsbHVzdHJhdG9yKS9KUG9BWEkudGlm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i92YXIvZm9sZGVycy85My9yNnE0&#10;NzN3czJsbDNtd3EzcXNnbGZrNjgwMDAwZ24vVC9UZW1wb3JhcnlJdGVtcy8oVW4gZG9jdW1lbnRv&#10;IHNpZW5kbyBndWFyZGFkbyBwb3IgSWxsdXN0cmF0b3IpL0pQb0FYSS50aWY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L3Zh&#10;ci9mb2xkZXJzLzkzL3I2cTQ3M3dzMmxsM213cTNxc2dsZms2ODAwMDBnbi9UL1RlbXBvcmFyeUl0&#10;ZW1zLyhVbiBkb2N1bWVudG8gc2llbmRvIGd1YXJkYWRvIHBvciBJbGx1c3RyYXRvcikvSlBvQVhJ&#10;LnRpZj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4vdmFyL2ZvbGRlcnMvOTMvcjZxNDczd3MybGwzbXdxM3FzZ2xmazY4MDAw&#10;MGduL1QvVGVtcG9yYXJ5SXRlbXMvKFVuIGRvY3VtZW50byBzaWVuZG8gZ3VhcmRhZG8gcG9yIEls&#10;bHVzdHJhdG9yKS9KUG9BWEkudGlm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i92YXIvZm9sZGVycy85My9yNnE0NzN3czJs&#10;bDNtd3EzcXNnbGZrNjgwMDAwZ24vVC9UZW1wb3JhcnlJdGVtcy8oVW4gZG9jdW1lbnRvIHNpZW5k&#10;byBndWFyZGFkbyBwb3IgSWxsdXN0cmF0b3IpL0pQb0FYSS50aWY8L3N0UmVmOmZpbGVQYXRoPgog&#10;ICAgICAgICAgICAgICAgICA8L3N0TWZzOnJlZmVyZW5jZT4KICAgICAgICAgICAgICAgPC9yZGY6&#10;bGk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3Zhci9mb2xk&#10;ZXJzLzkzL3I2cTQ3M3dzMmxsM213cTNxc2dsZms2ODAwMDBnbi9UL1RlbXBvcmFyeUl0ZW1zLyhV&#10;biBkb2N1bWVudG8gc2llbmRvIGd1YXJkYWRvIHBvciBJbGx1c3RyYXRvcikvSlBvQVhJLnRpZj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L3Zhci9mb2xkZXJzLzkz&#10;L3I2cTQ3M3dzMmxsM213cTNxc2dsZms2ODAwMDBnbi9UL1RlbXBvcmFyeUl0ZW1zLyhVbiBkb2N1&#10;bWVudG8gc2llbmRvIGd1YXJkYWRvIHBvciBJbGx1c3RyYXRvcikvSlBvQVhJLnRpZjwvc3RSZWY6&#10;ZmlsZVBhdGg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4vdmFyL2ZvbGRlcnMvOTMvcjZxNDczd3MybGwzbXdxM3FzZ2xmazY4MDAwMGduL1QvVGVtcG9y&#10;YXJ5SXRlbXMvKFVuIGRvY3VtZW50byBzaWVuZG8gZ3VhcmRhZG8gcG9yIElsbHVzdHJhdG9yKS9K&#10;UG9BWEkudGlm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i92YXIvZm9sZGVycy85My9yNnE0NzN3czJsbDNtd3EzcXNnbGZr&#10;NjgwMDAwZ24vVC9UZW1wb3JhcnlJdGVtcy8oVW4gZG9jdW1lbnRvIHNpZW5kbyBndWFyZGFkbyBw&#10;b3IgSWxsdXN0cmF0b3IpL0pQb0FYSS50aWY8L3N0UmVmOmZpbGVQYXRo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L3Zhci9mb2xkZXJzLzkzL3I2cTQ3&#10;M3dzMmxsM213cTNxc2dsZms2ODAwMDBnbi9UL1RlbXBvcmFyeUl0ZW1zLyhVbiBkb2N1bWVudG8g&#10;c2llbmRvIGd1YXJkYWRvIHBvciBJbGx1c3RyYXRvcikvSlBvQVhJLnRpZjwvc3RSZWY6ZmlsZVBh&#10;dGg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4vdmFy&#10;L2ZvbGRlcnMvOTMvcjZxNDczd3MybGwzbXdxM3FzZ2xmazY4MDAwMGduL1QvVGVtcG9yYXJ5SXRl&#10;bXMvKFVuIGRvY3VtZW50byBzaWVuZG8gZ3VhcmRhZG8gcG9yIElsbHVzdHJhdG9yKS9KUG9BWEku&#10;dGlm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i92YXIvZm9sZGVycy85My9yNnE0NzN3czJsbDNtd3EzcXNnbGZrNjgwMDAw&#10;Z24vVC9UZW1wb3JhcnlJdGVtcy8oVW4gZG9jdW1lbnRvIHNpZW5kbyBndWFyZGFkbyBwb3IgSWxs&#10;dXN0cmF0b3IpL0pQb0FYSS50aWY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L3Zhci9mb2xkZXJzLzkzL3I2cTQ3M3dzMmxs&#10;M213cTNxc2dsZms2ODAwMDBnbi9UL1RlbXBvcmFyeUl0ZW1zLyhVbiBkb2N1bWVudG8gc2llbmRv&#10;IGd1YXJkYWRvIHBvciBJbGx1c3RyYXRvcikvSlBvQVhJLnRpZj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4vdmFyL2ZvbGRl&#10;cnMvOTMvcjZxNDczd3MybGwzbXdxM3FzZ2xmazY4MDAwMGduL1QvVGVtcG9yYXJ5SXRlbXMvKFVu&#10;IGRvY3VtZW50byBzaWVuZG8gZ3VhcmRhZG8gcG9yIElsbHVzdHJhdG9yKS9KUG9BWEkudGlmPC9z&#10;dFJlZjpmaWxlUGF0a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i92YXIvZm9sZGVycy85My9yNnE0NzN3czJsbDNtd3EzcXNnbGZrNjgwMDAwZ24vVC9U&#10;ZW1wb3JhcnlJdGVtcy8oVW4gZG9jdW1lbnRvIHNpZW5kbyBndWFyZGFkbyBwb3IgSWxsdXN0cmF0&#10;b3IpL0pQb0FYSS50aWY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L3Zhci9mb2xkZXJzLzkzL3I2cTQ3M3dzMmxsM213cTNx&#10;c2dsZms2ODAwMDBnbi9UL1RlbXBvcmFyeUl0ZW1zLyhVbiBkb2N1bWVudG8gc2llbmRvIGd1YXJk&#10;YWRvIHBvciBJbGx1c3RyYXRvcikvSlBvQVhJLnRpZj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4vdmFyL2ZvbGRlcnMvOTMv&#10;cjZxNDczd3MybGwzbXdxM3FzZ2xmazY4MDAwMGduL1QvVGVtcG9yYXJ5SXRlbXMvKFVuIGRvY3Vt&#10;ZW50byBzaWVuZG8gZ3VhcmRhZG8gcG9yIElsbHVzdHJhdG9yKS9KUG9BWEkudGlm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i92YXIvZm9sZGVycy85My9yNnE0NzN3czJsbDNtd3EzcXNnbGZrNjgwMDAwZ24vVC9UZW1wb3Jh&#10;cnlJdGVtcy8oVW4gZG9jdW1lbnRvIHNpZW5kbyBndWFyZGFkbyBwb3IgSWxsdXN0cmF0b3IpL0pQ&#10;b0FYSS50aWY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L3Zhci9mb2xkZXJzLzkzL3I2cTQ3M3dzMmxsM213cTNxc2dsZms2&#10;ODAwMDBnbi9UL1RlbXBvcmFyeUl0ZW1zLyhVbiBkb2N1bWVudG8gc2llbmRvIGd1YXJkYWRvIHBv&#10;ciBJbGx1c3RyYXRvcikvSlBvQVhJLnRpZjwvc3RSZWY6ZmlsZVBhdGg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4vdmFyL2ZvbGRlcnMvOTMvcjZxNDcz&#10;d3MybGwzbXdxM3FzZ2xmazY4MDAwMGduL1QvVGVtcG9yYXJ5SXRlbXMvKFVuIGRvY3VtZW50byBz&#10;aWVuZG8gZ3VhcmRhZG8gcG9yIElsbHVzdHJhdG9yKS9KUG9BWEkudGlmPC9zdFJlZjpmaWxlUGF0&#10;a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i92YXIv&#10;Zm9sZGVycy85My9yNnE0NzN3czJsbDNtd3EzcXNnbGZrNjgwMDAwZ24vVC9UZW1wb3JhcnlJdGVt&#10;cy8oVW4gZG9jdW1lbnRvIHNpZW5kbyBndWFyZGFkbyBwb3IgSWxsdXN0cmF0b3IpL0pQb0FYSS50&#10;aWY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L3Zhci9mb2xkZXJzLzkzL3I2cTQ3M3dzMmxsM213cTNxc2dsZms2ODAwMDBn&#10;bi9UL1RlbXBvcmFyeUl0ZW1zLyhVbiBkb2N1bWVudG8gc2llbmRvIGd1YXJkYWRvIHBvciBJbGx1&#10;c3RyYXRvcikvSlBvQVhJLnRpZj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4vdmFyL2ZvbGRlcnMvOTMvcjZxNDczd3MybGwz&#10;bXdxM3FzZ2xmazY4MDAwMGduL1QvVGVtcG9yYXJ5SXRlbXMvKFVuIGRvY3VtZW50byBzaWVuZG8g&#10;Z3VhcmRhZG8gcG9yIElsbHVzdHJhdG9yKS9KUG9BWEkudGlmPC9zdFJlZjpmaWxlUGF0a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i92YXIvZm9sZGVy&#10;cy85My9yNnE0NzN3czJsbDNtd3EzcXNnbGZrNjgwMDAwZ24vVC9UZW1wb3JhcnlJdGVtcy8oVW4g&#10;ZG9jdW1lbnRvIHNpZW5kbyBndWFyZGFkbyBwb3IgSWxsdXN0cmF0b3IpL0pQb0FYSS50aWY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L3Zhci9mb2xkZXJzLzkzL3I2cTQ3M3dzMmxsM213cTNxc2dsZms2ODAwMDBnbi9UL1Rl&#10;bXBvcmFyeUl0ZW1zLyhVbiBkb2N1bWVudG8gc2llbmRvIGd1YXJkYWRvIHBvciBJbGx1c3RyYXRv&#10;cikvSlBvQVhJLnRpZjwvc3RSZWY6ZmlsZVBhdGg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4vdmFyL2ZvbGRlcnMvOTMvcjZxNDczd3MybGwzbXdxM3Fz&#10;Z2xmazY4MDAwMGduL1QvVGVtcG9yYXJ5SXRlbXMvKFVuIGRvY3VtZW50byBzaWVuZG8gZ3VhcmRh&#10;ZG8gcG9yIElsbHVzdHJhdG9yKS9KUG9BWEkudGlmPC9zdFJlZjpmaWxlUGF0a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4vdmFyL2ZvbGRlcnMvOTMvcjZxNDczd3MybGwzbXdxM3FzZ2xmazY4&#10;MDAwMGduL1QvVGVtcG9yYXJ5SXRlbXMvKFVuIGRvY3VtZW50byBzaWVuZG8gZ3VhcmRhZG8gcG9y&#10;IElsbHVzdHJhdG9yKS9KUG9BWEkudGlm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2YXIvZm9sZGVycy85My9yNnE0NzN3&#10;czJsbDNtd3EzcXNnbGZrNjgwMDAwZ24vVC9UZW1wb3JhcnlJdGVtcy8oVW4gZG9jdW1lbnRvIHNp&#10;ZW5kbyBndWFyZGFkbyBwb3IgSWxsdXN0cmF0b3IpL0pQb0FYSS50aWY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i92YXIvZm9sZGVycy85My9yNnE0NzN3czJsbDNt&#10;d3EzcXNnbGZrNjgwMDAwZ24vVC9UZW1wb3JhcnlJdGVtcy8oVW4gZG9jdW1lbnRvIHNpZW5kbyBn&#10;dWFyZGFkbyBwb3IgSWxsdXN0cmF0b3IpL0pQb0FYSS50aWY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L3Zhci9mb2xkZXJz&#10;LzkzL3I2cTQ3M3dzMmxsM213cTNxc2dsZms2ODAwMDBnbi9UL1RlbXBvcmFyeUl0ZW1zLyhVbiBk&#10;b2N1bWVudG8gc2llbmRvIGd1YXJkYWRvIHBvciBJbGx1c3RyYXRvcikvSlBvQVhJLnRpZj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4vdmFyL2ZvbGRlcnMvOTMvcjZxNDczd3MybGwzbXdxM3FzZ2xmazY4MDAwMGduL1QvVGVt&#10;cG9yYXJ5SXRlbXMvKFVuIGRvY3VtZW50byBzaWVuZG8gZ3VhcmRhZG8gcG9yIElsbHVzdHJhdG9y&#10;KS9KUG9BWEkudGlmPC9zdFJlZjpmaWxlUGF0a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i92YXIvZm9sZGVycy85My9yNnE0NzN3czJsbDNtd3EzcXNn&#10;bGZrNjgwMDAwZ24vVC9UZW1wb3JhcnlJdGVtcy8oVW4gZG9jdW1lbnRvIHNpZW5kbyBndWFyZGFk&#10;byBwb3IgSWxsdXN0cmF0b3IpL0pQb0FYSS50aWY8L3N0UmVmOmZpbGVQYXRo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L3Zhci9mb2xkZXJzLzkzL3I2&#10;cTQ3M3dzMmxsM213cTNxc2dsZms2ODAwMDBnbi9UL1RlbXBvcmFyeUl0ZW1zLyhVbiBkb2N1bWVu&#10;dG8gc2llbmRvIGd1YXJkYWRvIHBvciBJbGx1c3RyYXRvcikvSlBvQVhJLnRpZj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4v&#10;dmFyL2ZvbGRlcnMvOTMvcjZxNDczd3MybGwzbXdxM3FzZ2xmazY4MDAwMGduL1QvVGVtcG9yYXJ5&#10;SXRlbXMvKFVuIGRvY3VtZW50byBzaWVuZG8gZ3VhcmRhZG8gcG9yIElsbHVzdHJhdG9yKS9KUG9B&#10;WEkudGlm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i92YXIvZm9sZGVycy85My9yNnE0NzN3czJsbDNtd3EzcXNnbGZrNjgw&#10;MDAwZ24vVC9UZW1wb3JhcnlJdGVtcy8oVW4gZG9jdW1lbnRvIHNpZW5kbyBndWFyZGFkbyBwb3Ig&#10;SWxsdXN0cmF0b3IpL0pQb0FYSS50aWY8L3N0UmVmOmZpbGVQYXRo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L3Zhci9mb2xkZXJzLzkzL3I2cTQ3M3dz&#10;MmxsM213cTNxc2dsZms2ODAwMDBnbi9UL1RlbXBvcmFyeUl0ZW1zLyhVbiBkb2N1bWVudG8gc2ll&#10;bmRvIGd1YXJkYWRvIHBvciBJbGx1c3RyYXRvcikvSlBvQVhJLnRpZj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L3Zhci9mb2xkZXJzLzkzL3I2cTQ3M3dzMmxsM213&#10;cTNxc2dsZms2ODAwMDBnbi9UL1RlbXBvcmFyeUl0ZW1zLyhVbiBkb2N1bWVudG8gc2llbmRvIGd1&#10;YXJkYWRvIHBvciBJbGx1c3RyYXRvcikvSlBvQVhJLnRpZj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4vdmFyL2ZvbGRlcnMv&#10;OTMvcjZxNDczd3MybGwzbXdxM3FzZ2xmazY4MDAwMGduL1QvVGVtcG9yYXJ5SXRlbXMvKFVuIGRv&#10;Y3VtZW50byBzaWVuZG8gZ3VhcmRhZG8gcG9yIElsbHVzdHJhdG9yKS9KUG9BWEkudGlmPC9zdFJl&#10;ZjpmaWxlUGF0a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i92YXIvZm9sZGVycy85My9yNnE0NzN3czJsbDNtd3EzcXNnbGZrNjgwMDAwZ24vVC9UZW1w&#10;b3JhcnlJdGVtcy8oVW4gZG9jdW1lbnRvIHNpZW5kbyBndWFyZGFkbyBwb3IgSWxsdXN0cmF0b3Ip&#10;L0pQb0FYSS50aWY8L3N0UmVmOmZpbGVQYXRo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Y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7857;width:23006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">
                <v:imagedata r:id="rId4" o:title="" croptop="60079f" cropbottom="578f" cropleft="42028f" cropright="-495f"/>
              </v:shape>
              <v:shape id="Imagen 8" o:spid="_x0000_s1028" type="#_x0000_t75" style="position:absolute;top:237;width:32969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">
                <v:imagedata r:id="rId4" o:title="" croptop="60079f" cropbottom="578f" cropleft="5660f" cropright="26194f"/>
              </v:shape>
              <v:shape id="Imagen 9" o:spid="_x0000_s1029" type="#_x0000_t75" style="position:absolute;left:34319;top:3206;width:10548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">
                <v:imagedata r:id="rId5" o:title="" croptop="46734f" cropbottom="13935f" cropleft="11434f" cropright="6030f"/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BABE6" w14:textId="77777777" w:rsidR="00844811" w:rsidRDefault="00844811">
      <w:r>
        <w:rPr>
          <w:color w:val="000000"/>
        </w:rPr>
        <w:separator/>
      </w:r>
    </w:p>
  </w:footnote>
  <w:footnote w:type="continuationSeparator" w:id="0">
    <w:p w14:paraId="08213BD5" w14:textId="77777777" w:rsidR="00844811" w:rsidRDefault="00844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171D0" w14:textId="3FBE06BA" w:rsidR="0008386C" w:rsidRDefault="003D759F">
    <w:pPr>
      <w:pStyle w:val="Encabezado"/>
      <w:tabs>
        <w:tab w:val="clear" w:pos="4252"/>
        <w:tab w:val="clear" w:pos="8504"/>
        <w:tab w:val="left" w:pos="2855"/>
      </w:tabs>
    </w:pPr>
    <w:r w:rsidRPr="003D759F"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5C4AF005" wp14:editId="67EE2061">
          <wp:simplePos x="0" y="0"/>
          <wp:positionH relativeFrom="column">
            <wp:posOffset>4790440</wp:posOffset>
          </wp:positionH>
          <wp:positionV relativeFrom="paragraph">
            <wp:posOffset>46990</wp:posOffset>
          </wp:positionV>
          <wp:extent cx="1217295" cy="567055"/>
          <wp:effectExtent l="0" t="0" r="1905" b="4445"/>
          <wp:wrapNone/>
          <wp:docPr id="170101314" name="Imagen 170101314" descr="Imagen que contiene Patrón de fon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2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59" t="5636" r="5753" b="89191"/>
                  <a:stretch/>
                </pic:blipFill>
                <pic:spPr bwMode="auto">
                  <a:xfrm>
                    <a:off x="0" y="0"/>
                    <a:ext cx="1217295" cy="567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D759F"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34A9BCCD" wp14:editId="65AB1443">
          <wp:simplePos x="0" y="0"/>
          <wp:positionH relativeFrom="column">
            <wp:posOffset>-1063460</wp:posOffset>
          </wp:positionH>
          <wp:positionV relativeFrom="paragraph">
            <wp:posOffset>-438785</wp:posOffset>
          </wp:positionV>
          <wp:extent cx="3716020" cy="1362075"/>
          <wp:effectExtent l="0" t="0" r="0" b="9525"/>
          <wp:wrapNone/>
          <wp:docPr id="557906256" name="Imagen 55790625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" descr="Imagen que contiene Patrón de fond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29" r="51455" b="87278"/>
                  <a:stretch/>
                </pic:blipFill>
                <pic:spPr bwMode="auto">
                  <a:xfrm>
                    <a:off x="0" y="0"/>
                    <a:ext cx="3716020" cy="1362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4481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623A9"/>
    <w:rsid w:val="002C6728"/>
    <w:rsid w:val="003D759F"/>
    <w:rsid w:val="00844811"/>
    <w:rsid w:val="00B6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12D34"/>
  <w15:docId w15:val="{3B32B0AA-48C4-4DB3-B60C-D1A36D065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C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rPr>
      <w:rFonts w:ascii="Calibri" w:eastAsia="Calibri" w:hAnsi="Calibri" w:cs="Times New Roman"/>
      <w:sz w:val="24"/>
      <w:szCs w:val="24"/>
      <w:lang w:val="es-ES_tradnl"/>
    </w:rPr>
  </w:style>
  <w:style w:type="paragraph" w:styleId="Sinespaciado">
    <w:name w:val="No Spacing"/>
    <w:pPr>
      <w:suppressAutoHyphens/>
      <w:spacing w:after="0"/>
    </w:pPr>
    <w:rPr>
      <w:lang w:val="es-ES"/>
    </w:rPr>
  </w:style>
  <w:style w:type="paragraph" w:styleId="Lista">
    <w:name w:val="List"/>
    <w:basedOn w:val="Normal"/>
    <w:pPr>
      <w:spacing w:after="200" w:line="276" w:lineRule="auto"/>
      <w:ind w:left="283" w:hanging="283"/>
    </w:pPr>
    <w:rPr>
      <w:sz w:val="22"/>
      <w:szCs w:val="22"/>
      <w:lang w:val="es-ES"/>
    </w:rPr>
  </w:style>
  <w:style w:type="paragraph" w:styleId="Prrafodelista">
    <w:name w:val="List Paragraph"/>
    <w:basedOn w:val="Normal"/>
    <w:pPr>
      <w:suppressAutoHyphens w:val="0"/>
      <w:spacing w:line="276" w:lineRule="auto"/>
      <w:ind w:left="720"/>
      <w:textAlignment w:val="auto"/>
    </w:pPr>
    <w:rPr>
      <w:rFonts w:ascii="Arial" w:eastAsia="Arial" w:hAnsi="Arial" w:cs="Arial"/>
      <w:color w:val="000000"/>
      <w:sz w:val="22"/>
      <w:szCs w:val="20"/>
      <w:lang w:val="es-ES" w:eastAsia="es-ES"/>
    </w:rPr>
  </w:style>
  <w:style w:type="character" w:customStyle="1" w:styleId="PrrafodelistaCar">
    <w:name w:val="Párrafo de lista Car"/>
    <w:rPr>
      <w:rFonts w:ascii="Arial" w:eastAsia="Arial" w:hAnsi="Arial" w:cs="Arial"/>
      <w:color w:val="000000"/>
      <w:szCs w:val="20"/>
      <w:lang w:val="es-ES" w:eastAsia="es-ES"/>
    </w:rPr>
  </w:style>
  <w:style w:type="paragraph" w:styleId="Textodeglob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rPr>
      <w:rFonts w:ascii="Segoe UI" w:hAnsi="Segoe UI" w:cs="Segoe UI"/>
      <w:sz w:val="18"/>
      <w:szCs w:val="18"/>
      <w:lang w:val="es-ES_tradnl"/>
    </w:rPr>
  </w:style>
  <w:style w:type="paragraph" w:customStyle="1" w:styleId="xmsonormal">
    <w:name w:val="x_msonormal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/>
      <w:lang w:val="es-EC" w:eastAsia="es-EC"/>
    </w:rPr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customStyle="1" w:styleId="xdefault">
    <w:name w:val="x_default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/>
      <w:lang w:val="es-EC" w:eastAsia="es-EC"/>
    </w:rPr>
  </w:style>
  <w:style w:type="paragraph" w:customStyle="1" w:styleId="Default">
    <w:name w:val="Default"/>
    <w:pPr>
      <w:autoSpaceDE w:val="0"/>
      <w:spacing w:after="0"/>
      <w:textAlignment w:val="auto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pPr>
      <w:widowControl w:val="0"/>
      <w:suppressAutoHyphens w:val="0"/>
      <w:autoSpaceDE w:val="0"/>
      <w:ind w:left="107"/>
      <w:textAlignment w:val="auto"/>
    </w:pPr>
    <w:rPr>
      <w:rFonts w:ascii="Calisto MT" w:eastAsia="Calisto MT" w:hAnsi="Calisto MT" w:cs="Calisto MT"/>
      <w:sz w:val="22"/>
      <w:szCs w:val="22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3D75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D759F"/>
    <w:rPr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431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CELINDA ERMINIA MARTINEZ PAREDES</dc:creator>
  <dc:description/>
  <cp:lastModifiedBy>Giovanna Estefania Ramos Cobo</cp:lastModifiedBy>
  <cp:revision>3</cp:revision>
  <cp:lastPrinted>2023-11-13T15:31:00Z</cp:lastPrinted>
  <dcterms:created xsi:type="dcterms:W3CDTF">2024-04-23T19:36:00Z</dcterms:created>
  <dcterms:modified xsi:type="dcterms:W3CDTF">2024-04-23T19:37:00Z</dcterms:modified>
</cp:coreProperties>
</file>